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35A" w:rsidRPr="0096735A" w:rsidRDefault="0096735A" w:rsidP="0096735A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96735A" w:rsidRDefault="0096735A" w:rsidP="0096735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2D650F" w:rsidRPr="00563326" w:rsidRDefault="0096735A" w:rsidP="00046B3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563326" w:rsidRPr="00563326">
        <w:rPr>
          <w:b/>
          <w:i/>
          <w:sz w:val="28"/>
          <w:szCs w:val="28"/>
        </w:rPr>
        <w:t>Сайфутдиновой Н. С.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96735A" w:rsidRDefault="002D650F">
      <w:pPr>
        <w:jc w:val="center"/>
        <w:rPr>
          <w:b/>
          <w:sz w:val="28"/>
        </w:rPr>
      </w:pPr>
      <w:proofErr w:type="gramStart"/>
      <w:r w:rsidRPr="0096735A">
        <w:rPr>
          <w:b/>
          <w:sz w:val="28"/>
        </w:rPr>
        <w:t>З</w:t>
      </w:r>
      <w:proofErr w:type="gramEnd"/>
      <w:r w:rsidRPr="0096735A">
        <w:rPr>
          <w:b/>
          <w:sz w:val="28"/>
        </w:rPr>
        <w:t xml:space="preserve"> А Я В Л Е Н И Е</w:t>
      </w:r>
    </w:p>
    <w:p w:rsidR="002D650F" w:rsidRDefault="002D650F">
      <w:pPr>
        <w:jc w:val="center"/>
        <w:rPr>
          <w:sz w:val="24"/>
        </w:rPr>
      </w:pPr>
    </w:p>
    <w:p w:rsidR="002D650F" w:rsidRDefault="002D650F">
      <w:pPr>
        <w:rPr>
          <w:sz w:val="24"/>
        </w:rPr>
      </w:pPr>
    </w:p>
    <w:p w:rsidR="001225DB" w:rsidRDefault="002D650F" w:rsidP="001225DB">
      <w:pPr>
        <w:spacing w:line="276" w:lineRule="auto"/>
        <w:jc w:val="both"/>
        <w:rPr>
          <w:color w:val="000000" w:themeColor="text2"/>
          <w:sz w:val="24"/>
          <w:szCs w:val="24"/>
        </w:rPr>
      </w:pPr>
      <w:r>
        <w:rPr>
          <w:sz w:val="24"/>
        </w:rPr>
        <w:t xml:space="preserve">Прошу </w:t>
      </w:r>
      <w:r w:rsidR="003A287C">
        <w:rPr>
          <w:sz w:val="24"/>
        </w:rPr>
        <w:t xml:space="preserve">зачислить моего ребенка в число обучающихся МБУДО «ДМШ № 19» </w:t>
      </w:r>
      <w:r w:rsidR="001225DB">
        <w:rPr>
          <w:color w:val="000000" w:themeColor="text2"/>
          <w:sz w:val="24"/>
          <w:szCs w:val="24"/>
        </w:rPr>
        <w:t xml:space="preserve">в </w:t>
      </w:r>
      <w:r w:rsidR="006B1D32">
        <w:rPr>
          <w:color w:val="000000" w:themeColor="text2"/>
          <w:sz w:val="24"/>
          <w:szCs w:val="24"/>
        </w:rPr>
        <w:t>Школу вокала и игры на музыкальных инструментах «</w:t>
      </w:r>
      <w:r w:rsidR="00973661">
        <w:rPr>
          <w:color w:val="000000" w:themeColor="text2"/>
          <w:sz w:val="24"/>
          <w:szCs w:val="24"/>
        </w:rPr>
        <w:t>Нотка за ноткой</w:t>
      </w:r>
      <w:r w:rsidR="006B1D32">
        <w:rPr>
          <w:color w:val="000000" w:themeColor="text2"/>
          <w:sz w:val="24"/>
          <w:szCs w:val="24"/>
        </w:rPr>
        <w:t xml:space="preserve">» (Обучение </w:t>
      </w:r>
      <w:r w:rsidR="00973661">
        <w:rPr>
          <w:color w:val="000000" w:themeColor="text2"/>
          <w:sz w:val="24"/>
          <w:szCs w:val="24"/>
        </w:rPr>
        <w:t xml:space="preserve">детей от 6 до 17 лет и взрослых </w:t>
      </w:r>
      <w:r w:rsidR="006B1D32">
        <w:rPr>
          <w:color w:val="000000" w:themeColor="text2"/>
          <w:sz w:val="24"/>
          <w:szCs w:val="24"/>
        </w:rPr>
        <w:t>игре на музыкальных инструментах и вокальному пению)</w:t>
      </w:r>
      <w:r w:rsidR="001225DB">
        <w:rPr>
          <w:color w:val="000000" w:themeColor="text2"/>
          <w:sz w:val="24"/>
          <w:szCs w:val="24"/>
        </w:rPr>
        <w:t>____________________________</w:t>
      </w:r>
      <w:r w:rsidR="006B1D32">
        <w:rPr>
          <w:color w:val="000000" w:themeColor="text2"/>
          <w:sz w:val="24"/>
          <w:szCs w:val="24"/>
        </w:rPr>
        <w:t>_____________________________________________</w:t>
      </w:r>
      <w:bookmarkStart w:id="0" w:name="_GoBack"/>
      <w:bookmarkEnd w:id="0"/>
    </w:p>
    <w:p w:rsidR="002D650F" w:rsidRDefault="0096735A" w:rsidP="00973661">
      <w:pPr>
        <w:spacing w:line="276" w:lineRule="auto"/>
        <w:rPr>
          <w:sz w:val="24"/>
        </w:rPr>
      </w:pPr>
      <w:r>
        <w:rPr>
          <w:sz w:val="24"/>
        </w:rPr>
        <w:t xml:space="preserve">Ф.И.О. </w:t>
      </w:r>
      <w:r w:rsidR="00973661">
        <w:rPr>
          <w:sz w:val="24"/>
        </w:rPr>
        <w:t>обучающегося</w:t>
      </w:r>
      <w:r w:rsidR="002D650F">
        <w:rPr>
          <w:sz w:val="24"/>
        </w:rPr>
        <w:t xml:space="preserve"> </w:t>
      </w:r>
      <w:r w:rsidR="00973661">
        <w:rPr>
          <w:sz w:val="24"/>
        </w:rPr>
        <w:t>_____________</w:t>
      </w:r>
      <w:r w:rsidR="002D650F">
        <w:rPr>
          <w:sz w:val="24"/>
        </w:rPr>
        <w:t>________________________________________________</w:t>
      </w:r>
      <w:r>
        <w:rPr>
          <w:sz w:val="24"/>
        </w:rPr>
        <w:t>__</w:t>
      </w:r>
      <w:r w:rsidR="002D650F">
        <w:rPr>
          <w:sz w:val="24"/>
        </w:rPr>
        <w:t>_____</w:t>
      </w:r>
      <w:r>
        <w:rPr>
          <w:sz w:val="24"/>
        </w:rPr>
        <w:t>______</w:t>
      </w:r>
      <w:r w:rsidR="003A287C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Дата рождения _______________________________________________________</w:t>
      </w:r>
      <w:r w:rsidR="0096735A">
        <w:rPr>
          <w:sz w:val="24"/>
        </w:rPr>
        <w:t>_______</w:t>
      </w:r>
      <w:r w:rsidR="003A287C">
        <w:rPr>
          <w:sz w:val="24"/>
        </w:rPr>
        <w:t>____</w:t>
      </w:r>
    </w:p>
    <w:p w:rsidR="00A35618" w:rsidRDefault="00A35618" w:rsidP="00973661">
      <w:pPr>
        <w:spacing w:line="276" w:lineRule="auto"/>
        <w:rPr>
          <w:sz w:val="24"/>
        </w:rPr>
      </w:pPr>
      <w:r>
        <w:rPr>
          <w:sz w:val="24"/>
        </w:rPr>
        <w:t>Свидетельство о рождении</w:t>
      </w:r>
      <w:r w:rsidR="00973661">
        <w:rPr>
          <w:sz w:val="24"/>
        </w:rPr>
        <w:t>, паспорт</w:t>
      </w:r>
      <w:r>
        <w:rPr>
          <w:sz w:val="24"/>
        </w:rPr>
        <w:t xml:space="preserve"> </w:t>
      </w:r>
      <w:r w:rsidRPr="00A35618">
        <w:rPr>
          <w:sz w:val="24"/>
        </w:rPr>
        <w:t>(серия, номер</w:t>
      </w:r>
      <w:r w:rsidR="005021B0">
        <w:rPr>
          <w:sz w:val="24"/>
        </w:rPr>
        <w:t xml:space="preserve">, дата </w:t>
      </w:r>
      <w:r w:rsidR="00B53D9D">
        <w:rPr>
          <w:sz w:val="24"/>
        </w:rPr>
        <w:t>выдачи</w:t>
      </w:r>
      <w:r w:rsidRPr="00A35618">
        <w:rPr>
          <w:sz w:val="24"/>
        </w:rPr>
        <w:t>)_______</w:t>
      </w:r>
      <w:r w:rsidR="005021B0">
        <w:rPr>
          <w:sz w:val="24"/>
        </w:rPr>
        <w:t>_________________________</w:t>
      </w:r>
      <w:r w:rsidR="00973661">
        <w:rPr>
          <w:sz w:val="24"/>
        </w:rPr>
        <w:t>________________________________________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Домашний адрес ______________________________________________________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Какой музыкальный инструмент имеется дома  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1A6F7F" w:rsidRDefault="002D650F">
      <w:pPr>
        <w:jc w:val="center"/>
        <w:rPr>
          <w:b/>
          <w:sz w:val="24"/>
        </w:rPr>
      </w:pPr>
      <w:r w:rsidRPr="001A6F7F">
        <w:rPr>
          <w:b/>
          <w:i/>
          <w:sz w:val="28"/>
        </w:rPr>
        <w:t>СВЕДЕНИЯ  О  РОДИТЕЛЯХ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Мать</w:t>
      </w:r>
      <w:r>
        <w:rPr>
          <w:sz w:val="24"/>
        </w:rPr>
        <w:t>: Фамилия, имя, отчество ____________________________________</w:t>
      </w:r>
      <w:r w:rsidR="0096735A">
        <w:rPr>
          <w:sz w:val="24"/>
        </w:rPr>
        <w:t>___</w:t>
      </w:r>
      <w:r>
        <w:rPr>
          <w:sz w:val="24"/>
        </w:rPr>
        <w:t>______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</w:t>
      </w:r>
      <w:r w:rsidR="0096735A">
        <w:rPr>
          <w:sz w:val="24"/>
        </w:rPr>
        <w:t>____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должность_________________________________________________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Отец</w:t>
      </w:r>
      <w:r>
        <w:rPr>
          <w:sz w:val="24"/>
        </w:rPr>
        <w:t>: Фамилия, имя, отчество 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__</w:t>
      </w:r>
      <w:r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</w:t>
      </w:r>
      <w:r w:rsidR="0096735A">
        <w:rPr>
          <w:sz w:val="24"/>
        </w:rPr>
        <w:t>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________________________________________________________</w:t>
      </w:r>
      <w:r w:rsidR="0096735A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  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_____</w:t>
      </w:r>
    </w:p>
    <w:p w:rsidR="002D650F" w:rsidRDefault="001A5D66">
      <w:pPr>
        <w:rPr>
          <w:sz w:val="24"/>
        </w:rPr>
      </w:pPr>
      <w:r>
        <w:rPr>
          <w:sz w:val="24"/>
          <w:lang w:val="en-US"/>
        </w:rPr>
        <w:t>E</w:t>
      </w:r>
      <w:r w:rsidRPr="00A30A09">
        <w:rPr>
          <w:sz w:val="24"/>
        </w:rPr>
        <w:t>-</w:t>
      </w:r>
      <w:proofErr w:type="gramStart"/>
      <w:r>
        <w:rPr>
          <w:sz w:val="24"/>
          <w:lang w:val="en-US"/>
        </w:rPr>
        <w:t>mail</w:t>
      </w:r>
      <w:r w:rsidRPr="00A30A09">
        <w:rPr>
          <w:sz w:val="24"/>
        </w:rPr>
        <w:t xml:space="preserve">  _</w:t>
      </w:r>
      <w:proofErr w:type="gramEnd"/>
      <w:r w:rsidRPr="00A30A09">
        <w:rPr>
          <w:sz w:val="24"/>
        </w:rPr>
        <w:t>______________________________________________</w:t>
      </w:r>
    </w:p>
    <w:p w:rsidR="00521D17" w:rsidRPr="00A30A09" w:rsidRDefault="00521D17">
      <w:pPr>
        <w:rPr>
          <w:sz w:val="24"/>
        </w:rPr>
      </w:pPr>
    </w:p>
    <w:p w:rsidR="002D650F" w:rsidRDefault="002D650F"/>
    <w:p w:rsidR="00521D17" w:rsidRPr="009D6CE4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С Уставом, лицензией и дополнительными образовательнымипрограммами МБУДО «ДМШ № 19», с правами и обязанностями </w:t>
      </w:r>
      <w:proofErr w:type="gramStart"/>
      <w:r w:rsidRPr="009D6CE4">
        <w:rPr>
          <w:b/>
          <w:i/>
        </w:rPr>
        <w:t>обучающихся</w:t>
      </w:r>
      <w:proofErr w:type="gramEnd"/>
      <w:r w:rsidRPr="009D6CE4">
        <w:rPr>
          <w:b/>
          <w:i/>
        </w:rPr>
        <w:t xml:space="preserve"> и другими документами, регламентирующими организацию и осуществление образовательной деятельности ознакомлен (а)</w:t>
      </w:r>
      <w:r w:rsidRPr="009D6CE4">
        <w:rPr>
          <w:b/>
          <w:i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</w:rPr>
        <w:tab/>
      </w:r>
    </w:p>
    <w:p w:rsidR="00521D17" w:rsidRPr="009D6CE4" w:rsidRDefault="009D6CE4" w:rsidP="009D6CE4"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  <w:t>подпись</w:t>
      </w:r>
    </w:p>
    <w:p w:rsidR="00521D17" w:rsidRPr="009D6CE4" w:rsidRDefault="00521D17" w:rsidP="00521D17">
      <w:pPr>
        <w:rPr>
          <w:b/>
          <w:i/>
          <w:u w:val="single"/>
        </w:rPr>
      </w:pPr>
    </w:p>
    <w:p w:rsidR="00521D17" w:rsidRPr="009D6CE4" w:rsidRDefault="00521D17" w:rsidP="009D6CE4">
      <w:pPr>
        <w:mirrorIndents/>
        <w:jc w:val="both"/>
        <w:rPr>
          <w:b/>
          <w:i/>
        </w:rPr>
      </w:pPr>
      <w:proofErr w:type="gramStart"/>
      <w:r w:rsidRPr="009D6CE4">
        <w:rPr>
          <w:b/>
          <w:i/>
        </w:rPr>
        <w:t>Согласен</w:t>
      </w:r>
      <w:proofErr w:type="gramEnd"/>
      <w:r w:rsidR="009D6CE4" w:rsidRPr="009D6CE4">
        <w:rPr>
          <w:b/>
          <w:i/>
        </w:rPr>
        <w:t xml:space="preserve"> (на)</w:t>
      </w:r>
      <w:r w:rsidRPr="009D6CE4">
        <w:rPr>
          <w:b/>
          <w:i/>
        </w:rPr>
        <w:t xml:space="preserve"> на индивидуальную и групповую формы обучения моего ребенка в соответствии с общешкольным расписанием  _____________                                                                                  </w:t>
      </w:r>
    </w:p>
    <w:p w:rsidR="00521D17" w:rsidRPr="009D6CE4" w:rsidRDefault="00521D17" w:rsidP="009D6CE4">
      <w:pPr>
        <w:jc w:val="both"/>
      </w:pPr>
      <w:r w:rsidRPr="009D6CE4">
        <w:t>подпись</w:t>
      </w:r>
    </w:p>
    <w:p w:rsidR="00521D17" w:rsidRPr="009D6CE4" w:rsidRDefault="00521D17" w:rsidP="00521D17">
      <w:pPr>
        <w:rPr>
          <w:b/>
          <w:i/>
          <w:sz w:val="28"/>
          <w:szCs w:val="28"/>
          <w:vertAlign w:val="superscript"/>
        </w:rPr>
      </w:pPr>
    </w:p>
    <w:p w:rsidR="00521D17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</w:t>
      </w:r>
      <w:r w:rsidR="009D6CE4" w:rsidRPr="009D6CE4">
        <w:rPr>
          <w:b/>
          <w:i/>
        </w:rPr>
        <w:t>заявлении</w:t>
      </w:r>
      <w:proofErr w:type="gramStart"/>
      <w:r w:rsidR="009D6CE4" w:rsidRPr="009D6CE4">
        <w:rPr>
          <w:b/>
          <w:i/>
        </w:rPr>
        <w:t>,</w:t>
      </w:r>
      <w:r w:rsidR="009D6CE4">
        <w:rPr>
          <w:b/>
          <w:i/>
        </w:rPr>
        <w:t>с</w:t>
      </w:r>
      <w:proofErr w:type="gramEnd"/>
      <w:r w:rsidR="009D6CE4">
        <w:rPr>
          <w:b/>
          <w:i/>
        </w:rPr>
        <w:t>огласен (на)</w:t>
      </w:r>
    </w:p>
    <w:p w:rsidR="009D6CE4" w:rsidRDefault="009D6CE4" w:rsidP="009D6CE4">
      <w:pPr>
        <w:jc w:val="both"/>
        <w:rPr>
          <w:b/>
          <w:i/>
        </w:rPr>
      </w:pPr>
      <w:r>
        <w:rPr>
          <w:b/>
          <w:i/>
        </w:rPr>
        <w:t>_____________________________       _____________________________</w:t>
      </w:r>
    </w:p>
    <w:p w:rsidR="009D6CE4" w:rsidRPr="009D6CE4" w:rsidRDefault="009D6CE4" w:rsidP="009D6CE4">
      <w:pPr>
        <w:jc w:val="both"/>
      </w:pPr>
      <w:r w:rsidRPr="009D6CE4">
        <w:t xml:space="preserve">                    Дата</w:t>
      </w:r>
      <w:r>
        <w:t xml:space="preserve">                                                      подпись</w:t>
      </w:r>
    </w:p>
    <w:p w:rsidR="007B649E" w:rsidRPr="009D6CE4" w:rsidRDefault="007B649E"/>
    <w:p w:rsidR="007B649E" w:rsidRDefault="007B649E">
      <w:pPr>
        <w:rPr>
          <w:sz w:val="24"/>
          <w:szCs w:val="24"/>
        </w:rPr>
      </w:pPr>
    </w:p>
    <w:p w:rsidR="00BD7365" w:rsidRDefault="00BD7365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1462AF" w:rsidRPr="001462AF" w:rsidRDefault="001462AF" w:rsidP="001462AF"/>
    <w:p w:rsidR="003C42D8" w:rsidRDefault="003C42D8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7B649E" w:rsidRPr="0096735A" w:rsidRDefault="007B649E" w:rsidP="007B649E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7B649E" w:rsidRDefault="007B649E" w:rsidP="007B649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7B649E" w:rsidRPr="00563326" w:rsidRDefault="007B649E" w:rsidP="007B649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63326">
        <w:rPr>
          <w:b/>
          <w:i/>
          <w:sz w:val="28"/>
          <w:szCs w:val="28"/>
        </w:rPr>
        <w:t>Сайфутдиновой Н. С.</w:t>
      </w: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Pr="007B649E" w:rsidRDefault="007B649E" w:rsidP="007B649E">
      <w:pPr>
        <w:jc w:val="center"/>
        <w:rPr>
          <w:b/>
          <w:sz w:val="32"/>
          <w:szCs w:val="32"/>
        </w:rPr>
      </w:pPr>
      <w:r w:rsidRPr="007B649E">
        <w:rPr>
          <w:b/>
          <w:sz w:val="32"/>
          <w:szCs w:val="32"/>
        </w:rPr>
        <w:t xml:space="preserve">Согласие на обработку </w:t>
      </w:r>
      <w:r w:rsidR="00654386">
        <w:rPr>
          <w:b/>
          <w:sz w:val="32"/>
          <w:szCs w:val="32"/>
        </w:rPr>
        <w:t xml:space="preserve">и хранение </w:t>
      </w:r>
      <w:r w:rsidRPr="007B649E">
        <w:rPr>
          <w:b/>
          <w:sz w:val="32"/>
          <w:szCs w:val="32"/>
        </w:rPr>
        <w:t>персональных данных в системе электронного образования Республики Татарстан</w:t>
      </w:r>
    </w:p>
    <w:p w:rsidR="007B649E" w:rsidRDefault="007B649E">
      <w:pPr>
        <w:rPr>
          <w:sz w:val="24"/>
          <w:szCs w:val="24"/>
        </w:rPr>
      </w:pPr>
    </w:p>
    <w:p w:rsidR="007B649E" w:rsidRDefault="007B649E">
      <w:pPr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Я_________________________________________________________________________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Проживающая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ий</w:t>
      </w:r>
      <w:proofErr w:type="spellEnd"/>
      <w:r>
        <w:rPr>
          <w:sz w:val="24"/>
          <w:szCs w:val="24"/>
        </w:rPr>
        <w:t>) по адресу ________________________________________________</w:t>
      </w:r>
    </w:p>
    <w:p w:rsidR="007B649E" w:rsidRPr="007B649E" w:rsidRDefault="007B649E" w:rsidP="007B649E">
      <w:pPr>
        <w:spacing w:line="480" w:lineRule="auto"/>
        <w:rPr>
          <w:b/>
          <w:sz w:val="24"/>
          <w:szCs w:val="24"/>
        </w:rPr>
      </w:pPr>
      <w:r w:rsidRPr="007B649E">
        <w:rPr>
          <w:b/>
          <w:sz w:val="24"/>
          <w:szCs w:val="24"/>
        </w:rPr>
        <w:t xml:space="preserve">Даю согласие  МБУДО «ДМШ №19» на обработку </w:t>
      </w:r>
      <w:r w:rsidR="00CE55B7">
        <w:rPr>
          <w:b/>
          <w:sz w:val="24"/>
          <w:szCs w:val="24"/>
        </w:rPr>
        <w:t xml:space="preserve">и хранение </w:t>
      </w:r>
      <w:r w:rsidRPr="007B649E">
        <w:rPr>
          <w:b/>
          <w:sz w:val="24"/>
          <w:szCs w:val="24"/>
        </w:rPr>
        <w:t xml:space="preserve">персональных данных моего ребенка 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Перечень  персональных </w:t>
      </w: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 xml:space="preserve"> на обработку</w:t>
      </w:r>
      <w:r w:rsidR="00CE55B7">
        <w:rPr>
          <w:sz w:val="24"/>
          <w:szCs w:val="24"/>
        </w:rPr>
        <w:t xml:space="preserve"> и хранение </w:t>
      </w:r>
      <w:proofErr w:type="gramStart"/>
      <w:r>
        <w:rPr>
          <w:sz w:val="24"/>
          <w:szCs w:val="24"/>
        </w:rPr>
        <w:t>которых</w:t>
      </w:r>
      <w:proofErr w:type="gramEnd"/>
      <w:r>
        <w:rPr>
          <w:sz w:val="24"/>
          <w:szCs w:val="24"/>
        </w:rPr>
        <w:t xml:space="preserve"> даю согласие: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Фамилия____________________________________________________________________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Имя________________________________________________________________________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Отчество____________________________________________________________________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Пол________________________________________________________________________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Дата рождения_______________________________________________________________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рождение (паспортные данные</w:t>
      </w:r>
      <w:proofErr w:type="gramStart"/>
      <w:r>
        <w:rPr>
          <w:sz w:val="24"/>
          <w:szCs w:val="24"/>
        </w:rPr>
        <w:t xml:space="preserve"> )</w:t>
      </w:r>
      <w:proofErr w:type="gramEnd"/>
      <w:r>
        <w:rPr>
          <w:sz w:val="24"/>
          <w:szCs w:val="24"/>
        </w:rPr>
        <w:t>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Адрес проживания 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Место учебы_________________________________________________________________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Контактный телефон__________________________________________________________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Число_______________________</w:t>
      </w:r>
    </w:p>
    <w:p w:rsidR="007B649E" w:rsidRPr="00A35618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Подпись_____________________ </w:t>
      </w:r>
    </w:p>
    <w:sectPr w:rsidR="007B649E" w:rsidRPr="00A35618" w:rsidSect="007B649E">
      <w:pgSz w:w="11906" w:h="16838"/>
      <w:pgMar w:top="567" w:right="849" w:bottom="709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03EB6"/>
    <w:multiLevelType w:val="multilevel"/>
    <w:tmpl w:val="5A48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3A287C"/>
    <w:rsid w:val="00020984"/>
    <w:rsid w:val="000331FA"/>
    <w:rsid w:val="00046B3E"/>
    <w:rsid w:val="000D5DA5"/>
    <w:rsid w:val="001225DB"/>
    <w:rsid w:val="001462AF"/>
    <w:rsid w:val="001A5D66"/>
    <w:rsid w:val="001A6F7F"/>
    <w:rsid w:val="00285D20"/>
    <w:rsid w:val="002D650F"/>
    <w:rsid w:val="00330186"/>
    <w:rsid w:val="003A287C"/>
    <w:rsid w:val="003B5162"/>
    <w:rsid w:val="003C42D8"/>
    <w:rsid w:val="00407274"/>
    <w:rsid w:val="00444789"/>
    <w:rsid w:val="00492A3E"/>
    <w:rsid w:val="004A6707"/>
    <w:rsid w:val="004B0A0B"/>
    <w:rsid w:val="005021B0"/>
    <w:rsid w:val="005137C3"/>
    <w:rsid w:val="00521D17"/>
    <w:rsid w:val="00563326"/>
    <w:rsid w:val="00591447"/>
    <w:rsid w:val="00634911"/>
    <w:rsid w:val="00654386"/>
    <w:rsid w:val="006964E7"/>
    <w:rsid w:val="006B1D32"/>
    <w:rsid w:val="006F731F"/>
    <w:rsid w:val="007557CC"/>
    <w:rsid w:val="00764066"/>
    <w:rsid w:val="00786418"/>
    <w:rsid w:val="007B649E"/>
    <w:rsid w:val="007D288A"/>
    <w:rsid w:val="00811286"/>
    <w:rsid w:val="0096735A"/>
    <w:rsid w:val="00973507"/>
    <w:rsid w:val="00973661"/>
    <w:rsid w:val="009B35BA"/>
    <w:rsid w:val="009D1AA5"/>
    <w:rsid w:val="009D6CE4"/>
    <w:rsid w:val="009F31E6"/>
    <w:rsid w:val="009F46B7"/>
    <w:rsid w:val="00A30A09"/>
    <w:rsid w:val="00A35618"/>
    <w:rsid w:val="00B53D9D"/>
    <w:rsid w:val="00B93C92"/>
    <w:rsid w:val="00BD5307"/>
    <w:rsid w:val="00BD7365"/>
    <w:rsid w:val="00C67DF2"/>
    <w:rsid w:val="00C8687A"/>
    <w:rsid w:val="00C960D5"/>
    <w:rsid w:val="00CE55B7"/>
    <w:rsid w:val="00CF6A2A"/>
    <w:rsid w:val="00DE5152"/>
    <w:rsid w:val="00F74655"/>
    <w:rsid w:val="00FD2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687A"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rsid w:val="00C8687A"/>
    <w:pPr>
      <w:keepNext/>
      <w:jc w:val="right"/>
      <w:outlineLvl w:val="0"/>
    </w:pPr>
    <w:rPr>
      <w:i/>
      <w:sz w:val="24"/>
    </w:rPr>
  </w:style>
  <w:style w:type="paragraph" w:styleId="2">
    <w:name w:val="heading 2"/>
    <w:basedOn w:val="a"/>
    <w:next w:val="a"/>
    <w:qFormat/>
    <w:rsid w:val="00C8687A"/>
    <w:pPr>
      <w:keepNext/>
      <w:ind w:left="3600"/>
      <w:jc w:val="right"/>
      <w:outlineLvl w:val="1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67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C6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2;&#1089;\Downloads\&#1079;&#1072;&#1103;&#1074;&#1083;&#1077;&#1085;&#1080;&#1077;%20&#1086;%20&#1087;&#1088;&#1080;&#1077;&#1084;&#1077;%20&#1074;%20&#1096;&#1082;&#1086;&#1083;&#1091;.dot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6B0DB-5C78-447D-9FDD-5CC0051B0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о приеме в школу.dot</Template>
  <TotalTime>3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ЗАВУЧУ  МУЗЫКАЛЬНОЙ  ШКОЛЫ  №19</vt:lpstr>
    </vt:vector>
  </TitlesOfParts>
  <Company>Elcom Ltd</Company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ЗАВУЧУ  МУЗЫКАЛЬНОЙ  ШКОЛЫ  №19</dc:title>
  <dc:creator>Наталья</dc:creator>
  <cp:lastModifiedBy>Музшкола</cp:lastModifiedBy>
  <cp:revision>3</cp:revision>
  <cp:lastPrinted>2020-03-23T08:18:00Z</cp:lastPrinted>
  <dcterms:created xsi:type="dcterms:W3CDTF">2026-05-25T10:05:00Z</dcterms:created>
  <dcterms:modified xsi:type="dcterms:W3CDTF">2026-05-25T10:07:00Z</dcterms:modified>
</cp:coreProperties>
</file>